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E9E7" w14:textId="786728FB" w:rsidR="00D83A5F" w:rsidRPr="00C70639" w:rsidRDefault="00005138">
      <w:pPr>
        <w:rPr>
          <w:b/>
          <w:sz w:val="32"/>
          <w:szCs w:val="24"/>
        </w:rPr>
      </w:pPr>
      <w:r w:rsidRPr="00C70639">
        <w:rPr>
          <w:b/>
          <w:sz w:val="32"/>
          <w:szCs w:val="24"/>
        </w:rPr>
        <w:t>RFQ#: 20-24, ENERGY CONSERVATION PROGRAM –   MGL CHAPTER 25A SECTION 14</w:t>
      </w:r>
    </w:p>
    <w:p w14:paraId="1A60E4F1" w14:textId="328E1297" w:rsidR="00C70639" w:rsidRPr="00D83A5F" w:rsidRDefault="00C70639">
      <w:pPr>
        <w:rPr>
          <w:b/>
          <w:sz w:val="28"/>
        </w:rPr>
      </w:pPr>
      <w:r>
        <w:rPr>
          <w:b/>
          <w:sz w:val="28"/>
        </w:rPr>
        <w:t xml:space="preserve">CONTRACTOR </w:t>
      </w:r>
      <w:r w:rsidR="00CA3F7B">
        <w:rPr>
          <w:b/>
          <w:sz w:val="28"/>
        </w:rPr>
        <w:t xml:space="preserve">FIRM </w:t>
      </w:r>
      <w:r>
        <w:rPr>
          <w:b/>
          <w:sz w:val="28"/>
        </w:rPr>
        <w:t xml:space="preserve">NAME: </w:t>
      </w:r>
      <w:r w:rsidR="00A01699">
        <w:rPr>
          <w:b/>
          <w:sz w:val="28"/>
        </w:rPr>
        <w:t>XXXXX</w:t>
      </w:r>
    </w:p>
    <w:tbl>
      <w:tblPr>
        <w:tblStyle w:val="TableGrid"/>
        <w:tblW w:w="1449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051"/>
        <w:gridCol w:w="1261"/>
        <w:gridCol w:w="1571"/>
        <w:gridCol w:w="1181"/>
        <w:gridCol w:w="4296"/>
        <w:gridCol w:w="5130"/>
      </w:tblGrid>
      <w:tr w:rsidR="00C85C76" w:rsidRPr="00C85C76" w14:paraId="2C506D4F" w14:textId="77777777" w:rsidTr="00AA29AA">
        <w:trPr>
          <w:tblHeader/>
        </w:trPr>
        <w:tc>
          <w:tcPr>
            <w:tcW w:w="1051" w:type="dxa"/>
          </w:tcPr>
          <w:p w14:paraId="25FB17F7" w14:textId="77777777" w:rsidR="00E967F1" w:rsidRPr="00C85C76" w:rsidRDefault="00E967F1" w:rsidP="00C85C76">
            <w:pPr>
              <w:jc w:val="center"/>
              <w:rPr>
                <w:b/>
                <w:bCs/>
              </w:rPr>
            </w:pPr>
            <w:r w:rsidRPr="00C85C76">
              <w:rPr>
                <w:b/>
                <w:bCs/>
              </w:rPr>
              <w:t>Question #</w:t>
            </w:r>
          </w:p>
        </w:tc>
        <w:tc>
          <w:tcPr>
            <w:tcW w:w="1261" w:type="dxa"/>
          </w:tcPr>
          <w:p w14:paraId="2CD3186D" w14:textId="612E4655" w:rsidR="00E967F1" w:rsidRPr="00C85C76" w:rsidRDefault="00E967F1" w:rsidP="00C85C76">
            <w:pPr>
              <w:jc w:val="center"/>
              <w:rPr>
                <w:b/>
                <w:bCs/>
              </w:rPr>
            </w:pPr>
            <w:r w:rsidRPr="00C85C76">
              <w:rPr>
                <w:b/>
                <w:bCs/>
              </w:rPr>
              <w:t>Date</w:t>
            </w:r>
          </w:p>
        </w:tc>
        <w:tc>
          <w:tcPr>
            <w:tcW w:w="1571" w:type="dxa"/>
          </w:tcPr>
          <w:p w14:paraId="395CE231" w14:textId="26397FE5" w:rsidR="00E967F1" w:rsidRPr="00C85C76" w:rsidRDefault="00C85C76" w:rsidP="00C85C76">
            <w:pPr>
              <w:jc w:val="center"/>
              <w:rPr>
                <w:b/>
                <w:bCs/>
              </w:rPr>
            </w:pPr>
            <w:r w:rsidRPr="00C85C76">
              <w:rPr>
                <w:b/>
                <w:bCs/>
              </w:rPr>
              <w:t>Contractor Name</w:t>
            </w:r>
          </w:p>
        </w:tc>
        <w:tc>
          <w:tcPr>
            <w:tcW w:w="1181" w:type="dxa"/>
          </w:tcPr>
          <w:p w14:paraId="3B5E4E6A" w14:textId="77777777" w:rsidR="00E967F1" w:rsidRPr="00C85C76" w:rsidRDefault="00E967F1" w:rsidP="00C85C76">
            <w:pPr>
              <w:jc w:val="center"/>
              <w:rPr>
                <w:b/>
                <w:bCs/>
              </w:rPr>
            </w:pPr>
            <w:r w:rsidRPr="00C85C76">
              <w:rPr>
                <w:b/>
                <w:bCs/>
              </w:rPr>
              <w:t>Question Subject</w:t>
            </w:r>
          </w:p>
        </w:tc>
        <w:tc>
          <w:tcPr>
            <w:tcW w:w="4296" w:type="dxa"/>
          </w:tcPr>
          <w:p w14:paraId="2BF2FF77" w14:textId="77777777" w:rsidR="00E967F1" w:rsidRPr="00C85C76" w:rsidRDefault="00E967F1" w:rsidP="00C85C76">
            <w:pPr>
              <w:jc w:val="center"/>
              <w:rPr>
                <w:b/>
                <w:bCs/>
              </w:rPr>
            </w:pPr>
            <w:r w:rsidRPr="00C85C76">
              <w:rPr>
                <w:b/>
                <w:bCs/>
              </w:rPr>
              <w:t>Question</w:t>
            </w:r>
          </w:p>
        </w:tc>
        <w:tc>
          <w:tcPr>
            <w:tcW w:w="5130" w:type="dxa"/>
          </w:tcPr>
          <w:p w14:paraId="243F5299" w14:textId="77777777" w:rsidR="00E967F1" w:rsidRPr="00C85C76" w:rsidRDefault="00E967F1" w:rsidP="00C85C76">
            <w:pPr>
              <w:jc w:val="center"/>
              <w:rPr>
                <w:b/>
                <w:bCs/>
              </w:rPr>
            </w:pPr>
            <w:r w:rsidRPr="00C85C76">
              <w:rPr>
                <w:b/>
                <w:bCs/>
              </w:rPr>
              <w:t>Answer</w:t>
            </w:r>
          </w:p>
        </w:tc>
      </w:tr>
      <w:tr w:rsidR="00C85C76" w14:paraId="07E8DA56" w14:textId="77777777" w:rsidTr="00AA29AA">
        <w:trPr>
          <w:trHeight w:val="314"/>
          <w:tblHeader/>
        </w:trPr>
        <w:tc>
          <w:tcPr>
            <w:tcW w:w="1051" w:type="dxa"/>
          </w:tcPr>
          <w:p w14:paraId="247E2C3E" w14:textId="320FAEFA" w:rsidR="00C70639" w:rsidRPr="00E9384A" w:rsidRDefault="00C70639" w:rsidP="00C85C76">
            <w:pPr>
              <w:jc w:val="center"/>
            </w:pPr>
            <w:r>
              <w:t>1</w:t>
            </w:r>
          </w:p>
        </w:tc>
        <w:tc>
          <w:tcPr>
            <w:tcW w:w="1261" w:type="dxa"/>
          </w:tcPr>
          <w:p w14:paraId="17741760" w14:textId="0C1CD003" w:rsidR="00E967F1" w:rsidRPr="00E9384A" w:rsidRDefault="00E967F1" w:rsidP="00C85C76">
            <w:pPr>
              <w:jc w:val="center"/>
            </w:pPr>
          </w:p>
        </w:tc>
        <w:tc>
          <w:tcPr>
            <w:tcW w:w="1571" w:type="dxa"/>
          </w:tcPr>
          <w:p w14:paraId="5BB170FA" w14:textId="4C66151E" w:rsidR="00E967F1" w:rsidRPr="00E9384A" w:rsidRDefault="00E967F1" w:rsidP="00C85C76">
            <w:pPr>
              <w:jc w:val="center"/>
            </w:pPr>
          </w:p>
        </w:tc>
        <w:tc>
          <w:tcPr>
            <w:tcW w:w="1181" w:type="dxa"/>
          </w:tcPr>
          <w:p w14:paraId="4147FC04" w14:textId="7010B7BF" w:rsidR="00E967F1" w:rsidRPr="00E9384A" w:rsidRDefault="00E967F1" w:rsidP="00C85C76">
            <w:pPr>
              <w:jc w:val="center"/>
            </w:pPr>
          </w:p>
        </w:tc>
        <w:tc>
          <w:tcPr>
            <w:tcW w:w="4296" w:type="dxa"/>
          </w:tcPr>
          <w:p w14:paraId="019BED17" w14:textId="6452FAC3" w:rsidR="00E967F1" w:rsidRDefault="00E967F1" w:rsidP="00C85C76">
            <w:pPr>
              <w:jc w:val="center"/>
            </w:pPr>
          </w:p>
        </w:tc>
        <w:tc>
          <w:tcPr>
            <w:tcW w:w="5130" w:type="dxa"/>
          </w:tcPr>
          <w:p w14:paraId="55E33158" w14:textId="77777777" w:rsidR="00E967F1" w:rsidRDefault="00E967F1" w:rsidP="00C85C76">
            <w:pPr>
              <w:jc w:val="center"/>
            </w:pPr>
          </w:p>
        </w:tc>
      </w:tr>
      <w:tr w:rsidR="00C85C76" w14:paraId="35BE973E" w14:textId="77777777" w:rsidTr="00AA29AA">
        <w:trPr>
          <w:tblHeader/>
        </w:trPr>
        <w:tc>
          <w:tcPr>
            <w:tcW w:w="1051" w:type="dxa"/>
          </w:tcPr>
          <w:p w14:paraId="0ADB9A21" w14:textId="464722D2" w:rsidR="00C70639" w:rsidRDefault="00C70639" w:rsidP="00C85C76">
            <w:pPr>
              <w:jc w:val="center"/>
            </w:pPr>
            <w:r>
              <w:t>2</w:t>
            </w:r>
          </w:p>
        </w:tc>
        <w:tc>
          <w:tcPr>
            <w:tcW w:w="1261" w:type="dxa"/>
          </w:tcPr>
          <w:p w14:paraId="25B4A7CD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571" w:type="dxa"/>
          </w:tcPr>
          <w:p w14:paraId="1E9625B6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181" w:type="dxa"/>
          </w:tcPr>
          <w:p w14:paraId="0131807A" w14:textId="77777777" w:rsidR="00C70639" w:rsidRPr="00E9384A" w:rsidRDefault="00C70639" w:rsidP="00C85C76">
            <w:pPr>
              <w:jc w:val="center"/>
            </w:pPr>
          </w:p>
        </w:tc>
        <w:tc>
          <w:tcPr>
            <w:tcW w:w="4296" w:type="dxa"/>
          </w:tcPr>
          <w:p w14:paraId="631A7520" w14:textId="5E6AF1A4" w:rsidR="00C70639" w:rsidRDefault="00C70639" w:rsidP="00C85C76">
            <w:pPr>
              <w:jc w:val="center"/>
            </w:pPr>
          </w:p>
        </w:tc>
        <w:tc>
          <w:tcPr>
            <w:tcW w:w="5130" w:type="dxa"/>
          </w:tcPr>
          <w:p w14:paraId="090C3E4C" w14:textId="77777777" w:rsidR="00C70639" w:rsidRDefault="00C70639" w:rsidP="00C85C76">
            <w:pPr>
              <w:jc w:val="center"/>
            </w:pPr>
          </w:p>
        </w:tc>
      </w:tr>
      <w:tr w:rsidR="00C85C76" w14:paraId="4F30F170" w14:textId="77777777" w:rsidTr="00AA29AA">
        <w:trPr>
          <w:tblHeader/>
        </w:trPr>
        <w:tc>
          <w:tcPr>
            <w:tcW w:w="1051" w:type="dxa"/>
          </w:tcPr>
          <w:p w14:paraId="2150DBB2" w14:textId="6678E070" w:rsidR="00C70639" w:rsidRDefault="00C70639" w:rsidP="00C85C76">
            <w:pPr>
              <w:jc w:val="center"/>
            </w:pPr>
            <w:r>
              <w:t>3</w:t>
            </w:r>
          </w:p>
        </w:tc>
        <w:tc>
          <w:tcPr>
            <w:tcW w:w="1261" w:type="dxa"/>
          </w:tcPr>
          <w:p w14:paraId="360900AD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571" w:type="dxa"/>
          </w:tcPr>
          <w:p w14:paraId="126BAB7E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181" w:type="dxa"/>
          </w:tcPr>
          <w:p w14:paraId="479EAE8E" w14:textId="77777777" w:rsidR="00C70639" w:rsidRPr="00E9384A" w:rsidRDefault="00C70639" w:rsidP="00C85C76">
            <w:pPr>
              <w:jc w:val="center"/>
            </w:pPr>
          </w:p>
        </w:tc>
        <w:tc>
          <w:tcPr>
            <w:tcW w:w="4296" w:type="dxa"/>
          </w:tcPr>
          <w:p w14:paraId="2D9B56C1" w14:textId="77777777" w:rsidR="00C70639" w:rsidRDefault="00C70639" w:rsidP="00C85C76">
            <w:pPr>
              <w:jc w:val="center"/>
            </w:pPr>
          </w:p>
        </w:tc>
        <w:tc>
          <w:tcPr>
            <w:tcW w:w="5130" w:type="dxa"/>
          </w:tcPr>
          <w:p w14:paraId="3B5BE36F" w14:textId="77777777" w:rsidR="00C70639" w:rsidRDefault="00C70639" w:rsidP="00C85C76">
            <w:pPr>
              <w:jc w:val="center"/>
            </w:pPr>
          </w:p>
        </w:tc>
      </w:tr>
      <w:tr w:rsidR="00C85C76" w14:paraId="25D858D1" w14:textId="77777777" w:rsidTr="00AA29AA">
        <w:trPr>
          <w:tblHeader/>
        </w:trPr>
        <w:tc>
          <w:tcPr>
            <w:tcW w:w="1051" w:type="dxa"/>
          </w:tcPr>
          <w:p w14:paraId="255AE428" w14:textId="04059D86" w:rsidR="00C70639" w:rsidRDefault="00C70639" w:rsidP="00C85C76">
            <w:pPr>
              <w:jc w:val="center"/>
            </w:pPr>
            <w:r>
              <w:t>4</w:t>
            </w:r>
          </w:p>
        </w:tc>
        <w:tc>
          <w:tcPr>
            <w:tcW w:w="1261" w:type="dxa"/>
          </w:tcPr>
          <w:p w14:paraId="2AEFA614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571" w:type="dxa"/>
          </w:tcPr>
          <w:p w14:paraId="46C3150C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181" w:type="dxa"/>
          </w:tcPr>
          <w:p w14:paraId="450B47A6" w14:textId="77777777" w:rsidR="00C70639" w:rsidRPr="00E9384A" w:rsidRDefault="00C70639" w:rsidP="00C85C76">
            <w:pPr>
              <w:jc w:val="center"/>
            </w:pPr>
          </w:p>
        </w:tc>
        <w:tc>
          <w:tcPr>
            <w:tcW w:w="4296" w:type="dxa"/>
          </w:tcPr>
          <w:p w14:paraId="5CC8806C" w14:textId="77777777" w:rsidR="00C70639" w:rsidRDefault="00C70639" w:rsidP="00C85C76">
            <w:pPr>
              <w:jc w:val="center"/>
            </w:pPr>
          </w:p>
        </w:tc>
        <w:tc>
          <w:tcPr>
            <w:tcW w:w="5130" w:type="dxa"/>
          </w:tcPr>
          <w:p w14:paraId="12F39644" w14:textId="77777777" w:rsidR="00C70639" w:rsidRDefault="00C70639" w:rsidP="00C85C76">
            <w:pPr>
              <w:jc w:val="center"/>
            </w:pPr>
          </w:p>
        </w:tc>
      </w:tr>
      <w:tr w:rsidR="00C85C76" w14:paraId="622CEAD6" w14:textId="77777777" w:rsidTr="00AA29AA">
        <w:trPr>
          <w:tblHeader/>
        </w:trPr>
        <w:tc>
          <w:tcPr>
            <w:tcW w:w="1051" w:type="dxa"/>
          </w:tcPr>
          <w:p w14:paraId="04D58C71" w14:textId="780C1EC7" w:rsidR="00C70639" w:rsidRDefault="00C70639" w:rsidP="00C85C76">
            <w:pPr>
              <w:jc w:val="center"/>
            </w:pPr>
            <w:r>
              <w:t>5</w:t>
            </w:r>
          </w:p>
        </w:tc>
        <w:tc>
          <w:tcPr>
            <w:tcW w:w="1261" w:type="dxa"/>
          </w:tcPr>
          <w:p w14:paraId="0F7975D7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571" w:type="dxa"/>
          </w:tcPr>
          <w:p w14:paraId="41AA61B8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181" w:type="dxa"/>
          </w:tcPr>
          <w:p w14:paraId="4073948E" w14:textId="77777777" w:rsidR="00C70639" w:rsidRPr="00E9384A" w:rsidRDefault="00C70639" w:rsidP="00C85C76">
            <w:pPr>
              <w:jc w:val="center"/>
            </w:pPr>
          </w:p>
        </w:tc>
        <w:tc>
          <w:tcPr>
            <w:tcW w:w="4296" w:type="dxa"/>
          </w:tcPr>
          <w:p w14:paraId="2D16D4B8" w14:textId="77777777" w:rsidR="00C70639" w:rsidRDefault="00C70639" w:rsidP="00C85C76">
            <w:pPr>
              <w:jc w:val="center"/>
            </w:pPr>
          </w:p>
        </w:tc>
        <w:tc>
          <w:tcPr>
            <w:tcW w:w="5130" w:type="dxa"/>
          </w:tcPr>
          <w:p w14:paraId="5FEB551C" w14:textId="77777777" w:rsidR="00C70639" w:rsidRDefault="00C70639" w:rsidP="00C85C76">
            <w:pPr>
              <w:jc w:val="center"/>
            </w:pPr>
          </w:p>
        </w:tc>
      </w:tr>
      <w:tr w:rsidR="00C85C76" w14:paraId="49BC343A" w14:textId="77777777" w:rsidTr="00AA29AA">
        <w:trPr>
          <w:tblHeader/>
        </w:trPr>
        <w:tc>
          <w:tcPr>
            <w:tcW w:w="1051" w:type="dxa"/>
          </w:tcPr>
          <w:p w14:paraId="37746FF4" w14:textId="542C64DE" w:rsidR="00C70639" w:rsidRDefault="00C70639" w:rsidP="00C85C76">
            <w:pPr>
              <w:jc w:val="center"/>
            </w:pPr>
            <w:r>
              <w:t>6</w:t>
            </w:r>
          </w:p>
        </w:tc>
        <w:tc>
          <w:tcPr>
            <w:tcW w:w="1261" w:type="dxa"/>
          </w:tcPr>
          <w:p w14:paraId="08F7B398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571" w:type="dxa"/>
          </w:tcPr>
          <w:p w14:paraId="21B17A6E" w14:textId="77777777" w:rsidR="00C70639" w:rsidRPr="00E9384A" w:rsidRDefault="00C70639" w:rsidP="00C85C76">
            <w:pPr>
              <w:jc w:val="center"/>
            </w:pPr>
          </w:p>
        </w:tc>
        <w:tc>
          <w:tcPr>
            <w:tcW w:w="1181" w:type="dxa"/>
          </w:tcPr>
          <w:p w14:paraId="30B287E2" w14:textId="77777777" w:rsidR="00C70639" w:rsidRPr="00E9384A" w:rsidRDefault="00C70639" w:rsidP="00C85C76">
            <w:pPr>
              <w:jc w:val="center"/>
            </w:pPr>
          </w:p>
        </w:tc>
        <w:tc>
          <w:tcPr>
            <w:tcW w:w="4296" w:type="dxa"/>
          </w:tcPr>
          <w:p w14:paraId="4C13AC3D" w14:textId="77777777" w:rsidR="00C70639" w:rsidRDefault="00C70639" w:rsidP="00C85C76">
            <w:pPr>
              <w:jc w:val="center"/>
            </w:pPr>
          </w:p>
        </w:tc>
        <w:tc>
          <w:tcPr>
            <w:tcW w:w="5130" w:type="dxa"/>
          </w:tcPr>
          <w:p w14:paraId="29C37069" w14:textId="77777777" w:rsidR="00C70639" w:rsidRDefault="00C70639" w:rsidP="00C85C76">
            <w:pPr>
              <w:jc w:val="center"/>
            </w:pPr>
          </w:p>
        </w:tc>
      </w:tr>
      <w:tr w:rsidR="00AA29AA" w14:paraId="7F72D3E1" w14:textId="77777777" w:rsidTr="00AA29AA">
        <w:trPr>
          <w:tblHeader/>
        </w:trPr>
        <w:tc>
          <w:tcPr>
            <w:tcW w:w="1051" w:type="dxa"/>
          </w:tcPr>
          <w:p w14:paraId="0B546D13" w14:textId="7337648F" w:rsidR="00AA29AA" w:rsidRDefault="00AA29AA" w:rsidP="00C85C76">
            <w:pPr>
              <w:jc w:val="center"/>
            </w:pPr>
            <w:r>
              <w:t>7</w:t>
            </w:r>
          </w:p>
        </w:tc>
        <w:tc>
          <w:tcPr>
            <w:tcW w:w="1261" w:type="dxa"/>
          </w:tcPr>
          <w:p w14:paraId="40E937BC" w14:textId="77777777" w:rsidR="00AA29AA" w:rsidRPr="00E9384A" w:rsidRDefault="00AA29AA" w:rsidP="00C85C76">
            <w:pPr>
              <w:jc w:val="center"/>
            </w:pPr>
          </w:p>
        </w:tc>
        <w:tc>
          <w:tcPr>
            <w:tcW w:w="1571" w:type="dxa"/>
          </w:tcPr>
          <w:p w14:paraId="4E0C0C3A" w14:textId="77777777" w:rsidR="00AA29AA" w:rsidRPr="00E9384A" w:rsidRDefault="00AA29AA" w:rsidP="00C85C76">
            <w:pPr>
              <w:jc w:val="center"/>
            </w:pPr>
          </w:p>
        </w:tc>
        <w:tc>
          <w:tcPr>
            <w:tcW w:w="1181" w:type="dxa"/>
          </w:tcPr>
          <w:p w14:paraId="3F3DDA3F" w14:textId="77777777" w:rsidR="00AA29AA" w:rsidRPr="00E9384A" w:rsidRDefault="00AA29AA" w:rsidP="00C85C76">
            <w:pPr>
              <w:jc w:val="center"/>
            </w:pPr>
          </w:p>
        </w:tc>
        <w:tc>
          <w:tcPr>
            <w:tcW w:w="4296" w:type="dxa"/>
          </w:tcPr>
          <w:p w14:paraId="42EA802C" w14:textId="77777777" w:rsidR="00AA29AA" w:rsidRDefault="00AA29AA" w:rsidP="00C85C76">
            <w:pPr>
              <w:jc w:val="center"/>
            </w:pPr>
          </w:p>
        </w:tc>
        <w:tc>
          <w:tcPr>
            <w:tcW w:w="5130" w:type="dxa"/>
          </w:tcPr>
          <w:p w14:paraId="3943F74B" w14:textId="77777777" w:rsidR="00AA29AA" w:rsidRDefault="00AA29AA" w:rsidP="00C85C76">
            <w:pPr>
              <w:jc w:val="center"/>
            </w:pPr>
          </w:p>
        </w:tc>
      </w:tr>
    </w:tbl>
    <w:p w14:paraId="0B0CBA43" w14:textId="77777777" w:rsidR="00391FBB" w:rsidRDefault="00391FBB"/>
    <w:p w14:paraId="05B3CF22" w14:textId="4E300B66" w:rsidR="00C70639" w:rsidRDefault="00C70639">
      <w:r>
        <w:t>Add additional questions as needed.</w:t>
      </w:r>
    </w:p>
    <w:sectPr w:rsidR="00C70639" w:rsidSect="00C706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138"/>
    <w:rsid w:val="00005138"/>
    <w:rsid w:val="001C638A"/>
    <w:rsid w:val="002E21FD"/>
    <w:rsid w:val="00391FBB"/>
    <w:rsid w:val="00411477"/>
    <w:rsid w:val="0088241C"/>
    <w:rsid w:val="00A01699"/>
    <w:rsid w:val="00AA29AA"/>
    <w:rsid w:val="00C70639"/>
    <w:rsid w:val="00C85C76"/>
    <w:rsid w:val="00CA3F7B"/>
    <w:rsid w:val="00D83A5F"/>
    <w:rsid w:val="00E9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C7011"/>
  <w15:chartTrackingRefBased/>
  <w15:docId w15:val="{E451FA60-38ED-49BA-8EBE-BBD3C4EF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6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P-PROLOG\PROCUREMENT\Sourcing%20Executives%20Team\JDELALLA\Other\Templates\Question%20and%20Answers%20COMMBUY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Question and Answers COMMBUYS</Template>
  <TotalTime>119</TotalTime>
  <Pages>1</Pages>
  <Words>39</Words>
  <Characters>220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Lalla, John</dc:creator>
  <cp:keywords/>
  <dc:description/>
  <cp:lastModifiedBy>de Lalla, John</cp:lastModifiedBy>
  <cp:revision>6</cp:revision>
  <dcterms:created xsi:type="dcterms:W3CDTF">2024-04-29T19:58:00Z</dcterms:created>
  <dcterms:modified xsi:type="dcterms:W3CDTF">2024-05-01T15:16:00Z</dcterms:modified>
</cp:coreProperties>
</file>